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87" w:rsidRPr="00683371" w:rsidRDefault="004B4287" w:rsidP="00683371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683371">
        <w:rPr>
          <w:b/>
          <w:sz w:val="32"/>
          <w:szCs w:val="32"/>
          <w:u w:val="single"/>
        </w:rPr>
        <w:t>USNESENÍ</w:t>
      </w:r>
    </w:p>
    <w:p w:rsidR="004B4287" w:rsidRPr="007531FD" w:rsidRDefault="004B4287" w:rsidP="00683371">
      <w:pPr>
        <w:spacing w:after="0" w:line="240" w:lineRule="auto"/>
        <w:jc w:val="center"/>
        <w:rPr>
          <w:sz w:val="32"/>
          <w:szCs w:val="32"/>
        </w:rPr>
      </w:pPr>
      <w:r w:rsidRPr="00683371">
        <w:rPr>
          <w:b/>
          <w:sz w:val="32"/>
          <w:szCs w:val="32"/>
          <w:u w:val="single"/>
        </w:rPr>
        <w:t>ze zasedání ŘS, PS1 a PS2 KPSS Sadská</w:t>
      </w:r>
    </w:p>
    <w:p w:rsidR="004B4287" w:rsidRPr="007335C9" w:rsidRDefault="004B4287" w:rsidP="005718F1">
      <w:pPr>
        <w:spacing w:after="0" w:line="240" w:lineRule="auto"/>
        <w:jc w:val="center"/>
        <w:rPr>
          <w:b/>
          <w:sz w:val="24"/>
          <w:szCs w:val="24"/>
        </w:rPr>
      </w:pPr>
    </w:p>
    <w:p w:rsidR="004B4287" w:rsidRDefault="004B4287" w:rsidP="00315E5C">
      <w:pPr>
        <w:spacing w:line="240" w:lineRule="auto"/>
      </w:pPr>
      <w:r w:rsidRPr="003B6F9A">
        <w:t xml:space="preserve">Řídící skupina </w:t>
      </w:r>
      <w:r>
        <w:t xml:space="preserve">a pracovní skupiny </w:t>
      </w:r>
      <w:r w:rsidRPr="003B6F9A">
        <w:t>na svém zasedání konaném dne</w:t>
      </w:r>
      <w:r>
        <w:t xml:space="preserve">   </w:t>
      </w:r>
      <w:r w:rsidRPr="001E7C26">
        <w:rPr>
          <w:b/>
          <w:sz w:val="24"/>
          <w:szCs w:val="24"/>
          <w:u w:val="single"/>
        </w:rPr>
        <w:t>2.10.2013</w:t>
      </w:r>
      <w:r w:rsidRPr="00097D6C">
        <w:rPr>
          <w:u w:val="single"/>
        </w:rPr>
        <w:t>,</w:t>
      </w:r>
      <w:r w:rsidRPr="003B6F9A">
        <w:t xml:space="preserve"> po projednání všech bodů programu, schválil</w:t>
      </w:r>
      <w:r>
        <w:t>y</w:t>
      </w:r>
      <w:r w:rsidRPr="003B6F9A">
        <w:t xml:space="preserve"> to</w:t>
      </w:r>
      <w:r>
        <w:t>to</w:t>
      </w:r>
      <w:r w:rsidRPr="003B6F9A">
        <w:t xml:space="preserve"> usnesení:</w:t>
      </w:r>
    </w:p>
    <w:p w:rsidR="004B4287" w:rsidRPr="008D1BCC" w:rsidRDefault="004B4287" w:rsidP="00315E5C">
      <w:pPr>
        <w:numPr>
          <w:ilvl w:val="0"/>
          <w:numId w:val="9"/>
        </w:numPr>
        <w:tabs>
          <w:tab w:val="clear" w:pos="900"/>
        </w:tabs>
        <w:spacing w:after="0" w:line="240" w:lineRule="auto"/>
        <w:ind w:left="360" w:hanging="360"/>
        <w:rPr>
          <w:u w:val="single"/>
        </w:rPr>
      </w:pPr>
      <w:r w:rsidRPr="003B6F9A">
        <w:rPr>
          <w:b/>
          <w:sz w:val="28"/>
          <w:szCs w:val="28"/>
          <w:u w:val="single"/>
        </w:rPr>
        <w:t>Bere na vědomí:</w:t>
      </w:r>
    </w:p>
    <w:p w:rsidR="004B4287" w:rsidRDefault="004B4287" w:rsidP="00315E5C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hanging="720"/>
      </w:pPr>
      <w:r>
        <w:t xml:space="preserve">Plnění usnesení ze dne 6.6.2013.  </w:t>
      </w:r>
    </w:p>
    <w:p w:rsidR="004B4287" w:rsidRDefault="004B4287" w:rsidP="00315E5C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hanging="720"/>
      </w:pPr>
      <w:r>
        <w:t>Hodnocení třetího veřejného setkání s občany dne 18.7.2013.</w:t>
      </w:r>
    </w:p>
    <w:p w:rsidR="004B4287" w:rsidRDefault="004B4287" w:rsidP="00315E5C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hanging="720"/>
      </w:pPr>
      <w:r>
        <w:t>Uveřejnění článku v Sadských novinách o průběhu KPSS a třetího veřejného setkání s občany.</w:t>
      </w:r>
    </w:p>
    <w:p w:rsidR="004B4287" w:rsidRPr="00E9345B" w:rsidRDefault="004B4287" w:rsidP="00E9345B">
      <w:pPr>
        <w:pStyle w:val="Odstavecseseznamem"/>
        <w:ind w:left="360" w:hanging="36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 xml:space="preserve">4.  </w:t>
      </w:r>
      <w:r w:rsidRPr="00E0491F">
        <w:rPr>
          <w:rFonts w:ascii="Calibri" w:hAnsi="Calibri"/>
        </w:rPr>
        <w:t xml:space="preserve"> </w:t>
      </w:r>
      <w:r w:rsidRPr="00465EFE">
        <w:rPr>
          <w:rFonts w:ascii="Calibri" w:hAnsi="Calibri"/>
        </w:rPr>
        <w:t>Termín příštího jednání</w:t>
      </w:r>
      <w:r>
        <w:rPr>
          <w:rFonts w:ascii="Calibri" w:hAnsi="Calibri"/>
        </w:rPr>
        <w:t xml:space="preserve"> ŘS a PS se bude konat v měsíci listopadu na MÚ Sadská od 15.00 hodin.</w:t>
      </w:r>
    </w:p>
    <w:p w:rsidR="004B4287" w:rsidRDefault="004B4287" w:rsidP="00E0491F">
      <w:pPr>
        <w:pStyle w:val="Odstavecseseznamem"/>
        <w:ind w:left="360" w:hanging="360"/>
        <w:rPr>
          <w:rFonts w:ascii="Calibri" w:hAnsi="Calibri"/>
        </w:rPr>
      </w:pPr>
      <w:r>
        <w:rPr>
          <w:rFonts w:ascii="Calibri" w:hAnsi="Calibri"/>
        </w:rPr>
        <w:t>5.   Strategii další činnosti ŘS a PS při plnění KPSS v letech 2014 až 2016.</w:t>
      </w:r>
    </w:p>
    <w:p w:rsidR="004B4287" w:rsidRPr="00683371" w:rsidRDefault="004B4287" w:rsidP="00683371">
      <w:pPr>
        <w:tabs>
          <w:tab w:val="num" w:pos="900"/>
        </w:tabs>
        <w:spacing w:after="0" w:line="240" w:lineRule="auto"/>
        <w:ind w:left="180"/>
      </w:pPr>
    </w:p>
    <w:p w:rsidR="004B4287" w:rsidRPr="008D1BCC" w:rsidRDefault="004B4287" w:rsidP="00315E5C">
      <w:pPr>
        <w:numPr>
          <w:ilvl w:val="0"/>
          <w:numId w:val="9"/>
        </w:numPr>
        <w:tabs>
          <w:tab w:val="clear" w:pos="900"/>
          <w:tab w:val="num" w:pos="360"/>
          <w:tab w:val="num" w:pos="540"/>
        </w:tabs>
        <w:spacing w:after="0" w:line="240" w:lineRule="auto"/>
        <w:ind w:left="540" w:hanging="540"/>
      </w:pPr>
      <w:r w:rsidRPr="003B6F9A">
        <w:rPr>
          <w:b/>
          <w:sz w:val="28"/>
          <w:szCs w:val="28"/>
          <w:u w:val="single"/>
        </w:rPr>
        <w:t>Schvaluje:</w:t>
      </w:r>
    </w:p>
    <w:p w:rsidR="004B4287" w:rsidRDefault="004B4287" w:rsidP="00315E5C">
      <w:pPr>
        <w:spacing w:after="0" w:line="240" w:lineRule="auto"/>
      </w:pPr>
      <w:r>
        <w:t xml:space="preserve">1.   Zápis z jednání ŘS ze dne 6.6.2013. (Datum schválení dle JŘ je 21.6.2013). </w:t>
      </w:r>
    </w:p>
    <w:p w:rsidR="004B4287" w:rsidRDefault="004B4287" w:rsidP="00315E5C">
      <w:pPr>
        <w:spacing w:after="0" w:line="240" w:lineRule="auto"/>
      </w:pPr>
    </w:p>
    <w:p w:rsidR="004B4287" w:rsidRDefault="004B4287" w:rsidP="007531FD">
      <w:pPr>
        <w:numPr>
          <w:ilvl w:val="0"/>
          <w:numId w:val="9"/>
        </w:numPr>
        <w:tabs>
          <w:tab w:val="clear" w:pos="900"/>
          <w:tab w:val="num" w:pos="360"/>
        </w:tabs>
        <w:spacing w:after="0" w:line="240" w:lineRule="auto"/>
        <w:ind w:hanging="900"/>
        <w:rPr>
          <w:b/>
          <w:sz w:val="28"/>
          <w:szCs w:val="28"/>
          <w:u w:val="single"/>
        </w:rPr>
      </w:pPr>
      <w:r w:rsidRPr="006618C6">
        <w:rPr>
          <w:b/>
          <w:sz w:val="28"/>
          <w:szCs w:val="28"/>
          <w:u w:val="single"/>
        </w:rPr>
        <w:t>Ukládá</w:t>
      </w:r>
      <w:r>
        <w:rPr>
          <w:b/>
          <w:sz w:val="28"/>
          <w:szCs w:val="28"/>
          <w:u w:val="single"/>
        </w:rPr>
        <w:t>:</w:t>
      </w:r>
      <w:r w:rsidRPr="006618C6">
        <w:rPr>
          <w:b/>
          <w:sz w:val="28"/>
          <w:szCs w:val="28"/>
          <w:u w:val="single"/>
        </w:rPr>
        <w:t xml:space="preserve"> </w:t>
      </w:r>
    </w:p>
    <w:p w:rsidR="004B4287" w:rsidRDefault="004B4287" w:rsidP="007531FD">
      <w:pPr>
        <w:spacing w:after="0" w:line="240" w:lineRule="auto"/>
      </w:pPr>
      <w:r>
        <w:t xml:space="preserve">1. Průběžné sledování plnění komunitního plánu KPSS v Sadské všemi členy ŘS a PS. Připomínky </w:t>
      </w:r>
    </w:p>
    <w:p w:rsidR="004B4287" w:rsidRDefault="004B4287" w:rsidP="007531FD">
      <w:pPr>
        <w:spacing w:after="0" w:line="240" w:lineRule="auto"/>
      </w:pPr>
      <w:r>
        <w:t xml:space="preserve">     k plnění plánu předložit na jednání v měsíci březnu 2014.  (Celý komunitní plán je přístupný na MÚ </w:t>
      </w:r>
    </w:p>
    <w:p w:rsidR="004B4287" w:rsidRDefault="004B4287" w:rsidP="007531FD">
      <w:pPr>
        <w:spacing w:after="0" w:line="240" w:lineRule="auto"/>
      </w:pPr>
      <w:r>
        <w:t xml:space="preserve">     a na webových stránkách města Sadská)</w:t>
      </w:r>
    </w:p>
    <w:p w:rsidR="004B4287" w:rsidRDefault="004B4287" w:rsidP="007531FD">
      <w:pPr>
        <w:spacing w:after="0" w:line="240" w:lineRule="auto"/>
      </w:pPr>
    </w:p>
    <w:p w:rsidR="004B4287" w:rsidRDefault="004B4287" w:rsidP="007531FD">
      <w:pPr>
        <w:spacing w:after="0" w:line="240" w:lineRule="auto"/>
      </w:pPr>
      <w:r>
        <w:t xml:space="preserve">      Termín: do března 2014                   Zodpovídá: Politik zodpovědný za KPSS p. PaedDr. C. Pajkrtová  </w:t>
      </w:r>
    </w:p>
    <w:p w:rsidR="004B4287" w:rsidRDefault="004B4287" w:rsidP="007531FD">
      <w:pPr>
        <w:spacing w:after="0" w:line="240" w:lineRule="auto"/>
      </w:pPr>
      <w:r>
        <w:t xml:space="preserve">                                                                                          Koordinátor pro Sadskou  p. P. Kouba</w:t>
      </w:r>
    </w:p>
    <w:p w:rsidR="004B4287" w:rsidRDefault="004B4287" w:rsidP="007531FD">
      <w:pPr>
        <w:spacing w:after="0" w:line="240" w:lineRule="auto"/>
      </w:pPr>
      <w:r>
        <w:t xml:space="preserve">                                                                                          Vedoucí PS 1 p. V. Frank  </w:t>
      </w:r>
    </w:p>
    <w:p w:rsidR="004B4287" w:rsidRDefault="004B4287" w:rsidP="007531FD">
      <w:pPr>
        <w:spacing w:after="0" w:line="240" w:lineRule="auto"/>
      </w:pPr>
      <w:r>
        <w:t xml:space="preserve">                                                                                          Vedoucí PS2 p. J. Novotná  </w:t>
      </w:r>
    </w:p>
    <w:p w:rsidR="004B4287" w:rsidRDefault="004B4287" w:rsidP="007531FD">
      <w:pPr>
        <w:spacing w:after="0" w:line="240" w:lineRule="auto"/>
      </w:pPr>
    </w:p>
    <w:p w:rsidR="004B4287" w:rsidRDefault="004B4287" w:rsidP="007531FD">
      <w:pPr>
        <w:spacing w:after="0" w:line="240" w:lineRule="auto"/>
      </w:pPr>
      <w:r>
        <w:t xml:space="preserve">2.  Pracovním skupinám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2 zpracovat návrh akcí pro rok </w:t>
      </w:r>
      <w:smartTag w:uri="urn:schemas-microsoft-com:office:smarttags" w:element="metricconverter">
        <w:smartTagPr>
          <w:attr w:name="ProductID" w:val="2014 a"/>
        </w:smartTagPr>
        <w:r>
          <w:t>2014 a</w:t>
        </w:r>
      </w:smartTag>
      <w:r>
        <w:t xml:space="preserve"> předložit jejich seznam starostce </w:t>
      </w:r>
    </w:p>
    <w:p w:rsidR="004B4287" w:rsidRDefault="004B4287" w:rsidP="007531FD">
      <w:pPr>
        <w:spacing w:after="0" w:line="240" w:lineRule="auto"/>
      </w:pPr>
      <w:r>
        <w:t xml:space="preserve">      města p. Paeddr. Cecílii Pajkrtové.</w:t>
      </w:r>
    </w:p>
    <w:p w:rsidR="004B4287" w:rsidRDefault="004B4287" w:rsidP="007531FD">
      <w:pPr>
        <w:spacing w:after="0" w:line="240" w:lineRule="auto"/>
      </w:pPr>
    </w:p>
    <w:p w:rsidR="004B4287" w:rsidRDefault="004B4287" w:rsidP="007531FD">
      <w:pPr>
        <w:spacing w:after="0" w:line="240" w:lineRule="auto"/>
      </w:pPr>
      <w:r>
        <w:t xml:space="preserve">      Termín: do 18.11.2013                    Zodpovídají: Vedoucí PS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PS 2 p. V. Frank a p. J.Novotná</w:t>
      </w:r>
    </w:p>
    <w:p w:rsidR="004B4287" w:rsidRDefault="004B4287" w:rsidP="007531FD">
      <w:pPr>
        <w:spacing w:after="0" w:line="240" w:lineRule="auto"/>
      </w:pPr>
      <w:r>
        <w:t xml:space="preserve">                                                                                          Koordinátor pro oblast Sadská p. P. Kouba</w:t>
      </w:r>
    </w:p>
    <w:p w:rsidR="004B4287" w:rsidRDefault="004B4287" w:rsidP="007531FD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IV. </w:t>
      </w:r>
      <w:r>
        <w:rPr>
          <w:b/>
          <w:sz w:val="28"/>
          <w:szCs w:val="28"/>
          <w:u w:val="single"/>
        </w:rPr>
        <w:t>Žádá:</w:t>
      </w:r>
    </w:p>
    <w:p w:rsidR="004B4287" w:rsidRDefault="004B4287" w:rsidP="007531FD">
      <w:pPr>
        <w:spacing w:after="0" w:line="240" w:lineRule="auto"/>
      </w:pPr>
      <w:r w:rsidRPr="00683371">
        <w:rPr>
          <w:sz w:val="28"/>
          <w:szCs w:val="28"/>
        </w:rPr>
        <w:t xml:space="preserve">  </w:t>
      </w:r>
      <w:r w:rsidRPr="00683371">
        <w:t>1</w:t>
      </w:r>
      <w:r>
        <w:rPr>
          <w:sz w:val="28"/>
          <w:szCs w:val="28"/>
        </w:rPr>
        <w:t xml:space="preserve">. </w:t>
      </w:r>
      <w:r>
        <w:t xml:space="preserve">Zastupitele města Sadská, aby při sestavování a schvalování rozpočtu města na rok 2014 byly dle </w:t>
      </w:r>
    </w:p>
    <w:p w:rsidR="004B4287" w:rsidRDefault="004B4287" w:rsidP="007531FD">
      <w:pPr>
        <w:spacing w:after="0" w:line="240" w:lineRule="auto"/>
      </w:pPr>
      <w:r>
        <w:t xml:space="preserve">      schváleného Harmonogramu zařazeny k realizaci akce z Komunitního plánu pro rok 2014.</w:t>
      </w:r>
    </w:p>
    <w:p w:rsidR="004B4287" w:rsidRDefault="004B4287" w:rsidP="007531FD">
      <w:pPr>
        <w:spacing w:after="0" w:line="240" w:lineRule="auto"/>
      </w:pPr>
    </w:p>
    <w:p w:rsidR="004B4287" w:rsidRDefault="004B4287" w:rsidP="007531FD">
      <w:pPr>
        <w:spacing w:after="0" w:line="240" w:lineRule="auto"/>
        <w:rPr>
          <w:b/>
          <w:sz w:val="28"/>
          <w:szCs w:val="28"/>
          <w:u w:val="single"/>
        </w:rPr>
      </w:pPr>
      <w:r w:rsidRPr="008D1BCC">
        <w:rPr>
          <w:b/>
          <w:sz w:val="28"/>
          <w:szCs w:val="28"/>
        </w:rPr>
        <w:t xml:space="preserve">IV. </w:t>
      </w:r>
      <w:r w:rsidRPr="008D1BCC">
        <w:rPr>
          <w:b/>
          <w:sz w:val="28"/>
          <w:szCs w:val="28"/>
          <w:u w:val="single"/>
        </w:rPr>
        <w:t>Děkuje</w:t>
      </w:r>
      <w:r>
        <w:rPr>
          <w:b/>
          <w:sz w:val="28"/>
          <w:szCs w:val="28"/>
          <w:u w:val="single"/>
        </w:rPr>
        <w:t>:</w:t>
      </w:r>
    </w:p>
    <w:p w:rsidR="004B4287" w:rsidRDefault="004B4287" w:rsidP="007531FD">
      <w:pPr>
        <w:spacing w:after="0" w:line="240" w:lineRule="auto"/>
      </w:pPr>
      <w:r w:rsidRPr="008D1BCC">
        <w:t>1.</w:t>
      </w:r>
      <w:r>
        <w:t xml:space="preserve"> Hlavní koordinátorce za MAS Podlipansko, paní Ivetě Minaříkové, za pomoc při sestavování </w:t>
      </w:r>
    </w:p>
    <w:p w:rsidR="004B4287" w:rsidRDefault="004B4287" w:rsidP="007531FD">
      <w:pPr>
        <w:spacing w:after="0" w:line="240" w:lineRule="auto"/>
      </w:pPr>
      <w:r>
        <w:t xml:space="preserve">     komunitního plánu sociálních služeb v Sadské a všem členům ŘS, PS1 a PS2 za iniciativní přístup </w:t>
      </w:r>
    </w:p>
    <w:p w:rsidR="004B4287" w:rsidRPr="008D1BCC" w:rsidRDefault="004B4287" w:rsidP="007531FD">
      <w:pPr>
        <w:spacing w:after="0" w:line="240" w:lineRule="auto"/>
      </w:pPr>
      <w:r>
        <w:t xml:space="preserve">     k plnění daných úkolů.</w:t>
      </w:r>
    </w:p>
    <w:p w:rsidR="004B4287" w:rsidRDefault="004B4287" w:rsidP="007531FD">
      <w:pPr>
        <w:spacing w:after="0" w:line="240" w:lineRule="auto"/>
        <w:rPr>
          <w:b/>
          <w:sz w:val="28"/>
          <w:szCs w:val="28"/>
          <w:u w:val="single"/>
        </w:rPr>
      </w:pPr>
    </w:p>
    <w:p w:rsidR="004B4287" w:rsidRDefault="004B4287" w:rsidP="0004693E">
      <w:pPr>
        <w:spacing w:after="0" w:line="240" w:lineRule="auto"/>
      </w:pPr>
      <w:r w:rsidRPr="00683371">
        <w:t xml:space="preserve"> Usnesení</w:t>
      </w:r>
      <w:r>
        <w:t xml:space="preserve"> schváleno v Sadské dne:         2.10.2013</w:t>
      </w:r>
    </w:p>
    <w:p w:rsidR="004B4287" w:rsidRDefault="004B4287" w:rsidP="0004693E">
      <w:pPr>
        <w:spacing w:after="0" w:line="240" w:lineRule="auto"/>
      </w:pPr>
    </w:p>
    <w:p w:rsidR="004B4287" w:rsidRPr="009C13E3" w:rsidRDefault="004B4287" w:rsidP="0004693E">
      <w:pPr>
        <w:spacing w:after="0" w:line="240" w:lineRule="auto"/>
        <w:rPr>
          <w:rFonts w:ascii="Lucida Calligraphy" w:hAnsi="Lucida Calligraphy"/>
        </w:rPr>
      </w:pPr>
      <w:r>
        <w:t xml:space="preserve">                                                                    Místní koordinátor</w:t>
      </w:r>
      <w:r w:rsidRPr="00B049EC">
        <w:t xml:space="preserve"> </w:t>
      </w:r>
      <w:r>
        <w:t xml:space="preserve">pro oblast Sadská:  </w:t>
      </w:r>
      <w:r>
        <w:rPr>
          <w:rFonts w:ascii="Lucida Calligraphy" w:hAnsi="Lucida Calligraphy"/>
        </w:rPr>
        <w:t xml:space="preserve">Kouba </w:t>
      </w:r>
      <w:r w:rsidRPr="009C13E3">
        <w:rPr>
          <w:rFonts w:ascii="Lucida Calligraphy" w:hAnsi="Lucida Calligraphy"/>
        </w:rPr>
        <w:t>Pavel</w:t>
      </w:r>
      <w:r>
        <w:rPr>
          <w:rFonts w:ascii="Lucida Calligraphy" w:hAnsi="Lucida Calligraphy"/>
        </w:rPr>
        <w:t xml:space="preserve"> </w:t>
      </w:r>
      <w:r w:rsidRPr="002E2233">
        <w:t>v.r.</w:t>
      </w:r>
    </w:p>
    <w:p w:rsidR="004B4287" w:rsidRDefault="004B4287" w:rsidP="00B049EC">
      <w:pPr>
        <w:ind w:left="360"/>
      </w:pPr>
      <w:r>
        <w:t xml:space="preserve">                                                                                            </w:t>
      </w:r>
    </w:p>
    <w:p w:rsidR="004B4287" w:rsidRDefault="004B4287" w:rsidP="00697A41">
      <w:pPr>
        <w:ind w:left="360"/>
      </w:pPr>
    </w:p>
    <w:p w:rsidR="004B4287" w:rsidRDefault="004B4287" w:rsidP="003B1CB9"/>
    <w:p w:rsidR="004B4287" w:rsidRDefault="004B4287" w:rsidP="006F638A">
      <w:pPr>
        <w:ind w:left="1080"/>
        <w:rPr>
          <w:sz w:val="24"/>
          <w:szCs w:val="24"/>
        </w:rPr>
      </w:pPr>
    </w:p>
    <w:p w:rsidR="004B4287" w:rsidRDefault="004B4287" w:rsidP="006F638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B4287" w:rsidRDefault="004B4287" w:rsidP="006F638A">
      <w:pPr>
        <w:rPr>
          <w:sz w:val="24"/>
          <w:szCs w:val="24"/>
        </w:rPr>
      </w:pPr>
    </w:p>
    <w:sectPr w:rsidR="004B4287" w:rsidSect="001B6460">
      <w:headerReference w:type="default" r:id="rId7"/>
      <w:footerReference w:type="default" r:id="rId8"/>
      <w:pgSz w:w="11906" w:h="16838"/>
      <w:pgMar w:top="1418" w:right="1418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287" w:rsidRDefault="004B4287" w:rsidP="00540DE4">
      <w:pPr>
        <w:spacing w:after="0" w:line="240" w:lineRule="auto"/>
      </w:pPr>
      <w:r>
        <w:separator/>
      </w:r>
    </w:p>
  </w:endnote>
  <w:endnote w:type="continuationSeparator" w:id="0">
    <w:p w:rsidR="004B4287" w:rsidRDefault="004B4287" w:rsidP="00540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Calligraphy">
    <w:altName w:val="Bradley Hand ITC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287" w:rsidRDefault="004B4287" w:rsidP="00BF2A6A">
    <w:pPr>
      <w:pStyle w:val="NoSpacing"/>
      <w:spacing w:line="276" w:lineRule="auto"/>
      <w:ind w:left="-851"/>
      <w:rPr>
        <w:noProof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9" o:spid="_x0000_s2049" type="#_x0000_t75" style="position:absolute;left:0;text-align:left;margin-left:414.45pt;margin-top:4.7pt;width:86.65pt;height:70.85pt;z-index:251658752;visibility:visible">
          <v:imagedata r:id="rId1" o:title=""/>
        </v:shape>
      </w:pict>
    </w:r>
    <w:r>
      <w:rPr>
        <w:noProof/>
        <w:lang w:eastAsia="cs-CZ"/>
      </w:rPr>
      <w:pict>
        <v:shape id="Obrázek 5" o:spid="_x0000_s2050" type="#_x0000_t75" alt="Popis: C:\Users\Iveta Minaříková\Documents\Iveta\2 Komunitní plánování\Logo\čtyřlístek.png" style="position:absolute;left:0;text-align:left;margin-left:635.25pt;margin-top:-30.35pt;width:104pt;height:85pt;z-index:-251659776;visibility:visible">
          <v:imagedata r:id="rId1" o:title=""/>
        </v:shape>
      </w:pict>
    </w:r>
    <w:r>
      <w:rPr>
        <w:noProof/>
      </w:rPr>
      <w:t>Koordinátorka projektu KPSS na Podlipansku:</w:t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  <w:p w:rsidR="004B4287" w:rsidRPr="00BF2A6A" w:rsidRDefault="004B4287" w:rsidP="00BF2A6A">
    <w:pPr>
      <w:pStyle w:val="NoSpacing"/>
      <w:spacing w:line="276" w:lineRule="auto"/>
      <w:ind w:left="-851"/>
      <w:rPr>
        <w:b/>
        <w:lang w:eastAsia="cs-CZ"/>
      </w:rPr>
    </w:pPr>
    <w:r w:rsidRPr="00BF2A6A">
      <w:rPr>
        <w:b/>
        <w:lang w:eastAsia="cs-CZ"/>
      </w:rPr>
      <w:t>Iveta Minaříková</w:t>
    </w:r>
  </w:p>
  <w:p w:rsidR="004B4287" w:rsidRPr="00BF2A6A" w:rsidRDefault="004B4287" w:rsidP="00BF2A6A">
    <w:pPr>
      <w:pStyle w:val="NoSpacing"/>
      <w:spacing w:line="276" w:lineRule="auto"/>
      <w:ind w:left="-851"/>
      <w:rPr>
        <w:b/>
        <w:lang w:eastAsia="cs-CZ"/>
      </w:rPr>
    </w:pPr>
    <w:r>
      <w:rPr>
        <w:noProof/>
        <w:lang w:eastAsia="cs-CZ"/>
      </w:rPr>
      <w:pict>
        <v:shape id="Obrázek 6" o:spid="_x0000_s2051" type="#_x0000_t75" alt="Popis: C:\Users\Iveta Minaříková\Documents\Iveta\2 Komunitní plánování\Logo\čtyřlístek.png" style="position:absolute;left:0;text-align:left;margin-left:245.75pt;margin-top:378.6pt;width:104pt;height:85pt;z-index:-251658752;visibility:visible">
          <v:imagedata r:id="rId1" o:title=""/>
        </v:shape>
      </w:pict>
    </w:r>
    <w:hyperlink r:id="rId2" w:history="1">
      <w:r w:rsidRPr="00BF2A6A">
        <w:rPr>
          <w:rStyle w:val="Hyperlink"/>
          <w:b/>
          <w:lang w:eastAsia="cs-CZ"/>
        </w:rPr>
        <w:t>vandrovani@podlipansko.cz</w:t>
      </w:r>
    </w:hyperlink>
    <w:r w:rsidRPr="00BF2A6A">
      <w:rPr>
        <w:b/>
        <w:i/>
        <w:lang w:eastAsia="cs-CZ"/>
      </w:rPr>
      <w:br/>
    </w:r>
    <w:r w:rsidRPr="00BF2A6A">
      <w:rPr>
        <w:b/>
        <w:lang w:eastAsia="cs-CZ"/>
      </w:rPr>
      <w:t>tlf. č.: +420 721 170 352</w:t>
    </w:r>
  </w:p>
  <w:p w:rsidR="004B4287" w:rsidRPr="00BF2A6A" w:rsidRDefault="004B4287" w:rsidP="00BF2A6A">
    <w:pPr>
      <w:pStyle w:val="NoSpacing"/>
      <w:spacing w:line="276" w:lineRule="auto"/>
      <w:ind w:left="-851"/>
      <w:rPr>
        <w:b/>
      </w:rPr>
    </w:pPr>
    <w:hyperlink r:id="rId3" w:history="1">
      <w:r w:rsidRPr="00BF2A6A">
        <w:rPr>
          <w:rStyle w:val="Hyperlink"/>
          <w:b/>
          <w:lang w:eastAsia="cs-CZ"/>
        </w:rPr>
        <w:t>www.podlipansko.cz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287" w:rsidRDefault="004B4287" w:rsidP="00540DE4">
      <w:pPr>
        <w:spacing w:after="0" w:line="240" w:lineRule="auto"/>
      </w:pPr>
      <w:r>
        <w:separator/>
      </w:r>
    </w:p>
  </w:footnote>
  <w:footnote w:type="continuationSeparator" w:id="0">
    <w:p w:rsidR="004B4287" w:rsidRDefault="004B4287" w:rsidP="00540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287" w:rsidRDefault="004B4287" w:rsidP="00540DE4">
    <w:pPr>
      <w:pStyle w:val="Header"/>
      <w:tabs>
        <w:tab w:val="clear" w:pos="9072"/>
      </w:tabs>
      <w:ind w:left="-567" w:right="-567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i1029" type="#_x0000_t75" alt="ESF_EU_horizontalni" style="width:129.75pt;height:42.75pt;visibility:visible">
          <v:imagedata r:id="rId1" o:title=""/>
        </v:shape>
      </w:pict>
    </w:r>
    <w:r>
      <w:t xml:space="preserve">   </w:t>
    </w:r>
    <w:r>
      <w:rPr>
        <w:noProof/>
        <w:lang w:eastAsia="cs-CZ"/>
      </w:rPr>
      <w:pict>
        <v:shape id="Obrázek 3" o:spid="_x0000_i1030" type="#_x0000_t75" alt="OPLZZ_horizontalni" style="width:2in;height:42.75pt;visibility:visible">
          <v:imagedata r:id="rId2" o:title=""/>
        </v:shape>
      </w:pict>
    </w:r>
    <w:r>
      <w:t xml:space="preserve">  </w:t>
    </w:r>
    <w:r>
      <w:rPr>
        <w:noProof/>
        <w:lang w:eastAsia="cs-CZ"/>
      </w:rPr>
      <w:pict>
        <v:shape id="Obrázek 2" o:spid="_x0000_i1031" type="#_x0000_t75" alt="LOGO - PODLIPANSKO - čb" style="width:88.5pt;height:40.5pt;visibility:visible">
          <v:imagedata r:id="rId3" o:title=""/>
        </v:shape>
      </w:pict>
    </w:r>
    <w:r>
      <w:t xml:space="preserve">    </w:t>
    </w:r>
    <w:r>
      <w:rPr>
        <w:noProof/>
        <w:lang w:eastAsia="cs-CZ"/>
      </w:rPr>
      <w:pict>
        <v:shape id="Obrázek 1" o:spid="_x0000_i1032" type="#_x0000_t75" alt="motto_web" style="width:106.5pt;height:48pt;visibility:visible">
          <v:imagedata r:id="rId4" o:title=""/>
        </v:shape>
      </w:pict>
    </w:r>
  </w:p>
  <w:p w:rsidR="004B4287" w:rsidRDefault="004B428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42D"/>
    <w:multiLevelType w:val="hybridMultilevel"/>
    <w:tmpl w:val="8A66F2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92C4D2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041AC0"/>
    <w:multiLevelType w:val="hybridMultilevel"/>
    <w:tmpl w:val="BA68B302"/>
    <w:lvl w:ilvl="0" w:tplc="C09A487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11732B9F"/>
    <w:multiLevelType w:val="hybridMultilevel"/>
    <w:tmpl w:val="F1D07A66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B60325"/>
    <w:multiLevelType w:val="hybridMultilevel"/>
    <w:tmpl w:val="974A78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705B70"/>
    <w:multiLevelType w:val="hybridMultilevel"/>
    <w:tmpl w:val="D3E466F6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1502062"/>
    <w:multiLevelType w:val="hybridMultilevel"/>
    <w:tmpl w:val="7988F60C"/>
    <w:lvl w:ilvl="0" w:tplc="40BE4C46">
      <w:start w:val="8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6">
    <w:nsid w:val="27A52FD6"/>
    <w:multiLevelType w:val="hybridMultilevel"/>
    <w:tmpl w:val="429EF8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F9C254E"/>
    <w:multiLevelType w:val="hybridMultilevel"/>
    <w:tmpl w:val="1506EEF4"/>
    <w:lvl w:ilvl="0" w:tplc="7FD46D0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8">
    <w:nsid w:val="36E22EB3"/>
    <w:multiLevelType w:val="hybridMultilevel"/>
    <w:tmpl w:val="1ABA9398"/>
    <w:lvl w:ilvl="0" w:tplc="CFE4F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91635CC"/>
    <w:multiLevelType w:val="hybridMultilevel"/>
    <w:tmpl w:val="22F69120"/>
    <w:lvl w:ilvl="0" w:tplc="1FE8882A">
      <w:start w:val="1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A033AC5"/>
    <w:multiLevelType w:val="hybridMultilevel"/>
    <w:tmpl w:val="23362542"/>
    <w:lvl w:ilvl="0" w:tplc="2DFEAECE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sz w:val="28"/>
      </w:rPr>
    </w:lvl>
    <w:lvl w:ilvl="1" w:tplc="B3B260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F1F51C5"/>
    <w:multiLevelType w:val="hybridMultilevel"/>
    <w:tmpl w:val="3A66E178"/>
    <w:lvl w:ilvl="0" w:tplc="569AB1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13A6776"/>
    <w:multiLevelType w:val="hybridMultilevel"/>
    <w:tmpl w:val="D3F26C0C"/>
    <w:lvl w:ilvl="0" w:tplc="BA8401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445F06"/>
    <w:multiLevelType w:val="hybridMultilevel"/>
    <w:tmpl w:val="FA08B2B2"/>
    <w:lvl w:ilvl="0" w:tplc="1E2CD65A">
      <w:start w:val="9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4">
    <w:nsid w:val="74B75A54"/>
    <w:multiLevelType w:val="hybridMultilevel"/>
    <w:tmpl w:val="E22ADF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504EC8"/>
    <w:multiLevelType w:val="hybridMultilevel"/>
    <w:tmpl w:val="31A03B40"/>
    <w:lvl w:ilvl="0" w:tplc="17E2B76C">
      <w:start w:val="8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0"/>
  </w:num>
  <w:num w:numId="9">
    <w:abstractNumId w:val="10"/>
  </w:num>
  <w:num w:numId="10">
    <w:abstractNumId w:val="6"/>
  </w:num>
  <w:num w:numId="11">
    <w:abstractNumId w:val="8"/>
  </w:num>
  <w:num w:numId="12">
    <w:abstractNumId w:val="4"/>
  </w:num>
  <w:num w:numId="13">
    <w:abstractNumId w:val="5"/>
  </w:num>
  <w:num w:numId="14">
    <w:abstractNumId w:val="13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0DE4"/>
    <w:rsid w:val="000013F4"/>
    <w:rsid w:val="00014E67"/>
    <w:rsid w:val="00020E2E"/>
    <w:rsid w:val="000233E6"/>
    <w:rsid w:val="000239BC"/>
    <w:rsid w:val="00033579"/>
    <w:rsid w:val="00034AA4"/>
    <w:rsid w:val="000423E1"/>
    <w:rsid w:val="0004693E"/>
    <w:rsid w:val="00052234"/>
    <w:rsid w:val="000542F6"/>
    <w:rsid w:val="00056BCE"/>
    <w:rsid w:val="000632C5"/>
    <w:rsid w:val="00067C96"/>
    <w:rsid w:val="00077441"/>
    <w:rsid w:val="00097D6C"/>
    <w:rsid w:val="000A2913"/>
    <w:rsid w:val="000A381C"/>
    <w:rsid w:val="000A5B8B"/>
    <w:rsid w:val="000A61F3"/>
    <w:rsid w:val="000A7C5E"/>
    <w:rsid w:val="000B1CE5"/>
    <w:rsid w:val="000B6423"/>
    <w:rsid w:val="000C5504"/>
    <w:rsid w:val="000C7281"/>
    <w:rsid w:val="000C7FCB"/>
    <w:rsid w:val="000D0124"/>
    <w:rsid w:val="000D747D"/>
    <w:rsid w:val="000D7FBA"/>
    <w:rsid w:val="000F0E8F"/>
    <w:rsid w:val="000F57FD"/>
    <w:rsid w:val="00106417"/>
    <w:rsid w:val="0011147E"/>
    <w:rsid w:val="00112AF2"/>
    <w:rsid w:val="00113885"/>
    <w:rsid w:val="001205F9"/>
    <w:rsid w:val="0013100A"/>
    <w:rsid w:val="0013660A"/>
    <w:rsid w:val="00150D42"/>
    <w:rsid w:val="00154CBD"/>
    <w:rsid w:val="001559BE"/>
    <w:rsid w:val="001872BA"/>
    <w:rsid w:val="001914E2"/>
    <w:rsid w:val="001A2232"/>
    <w:rsid w:val="001A2BE3"/>
    <w:rsid w:val="001A4F9A"/>
    <w:rsid w:val="001A6EEA"/>
    <w:rsid w:val="001B1D7B"/>
    <w:rsid w:val="001B6460"/>
    <w:rsid w:val="001C4A31"/>
    <w:rsid w:val="001E2AD8"/>
    <w:rsid w:val="001E2E3A"/>
    <w:rsid w:val="001E7C26"/>
    <w:rsid w:val="001F4ACF"/>
    <w:rsid w:val="001F601C"/>
    <w:rsid w:val="00203728"/>
    <w:rsid w:val="00204062"/>
    <w:rsid w:val="00204A2C"/>
    <w:rsid w:val="00204AC6"/>
    <w:rsid w:val="0020636B"/>
    <w:rsid w:val="002126E4"/>
    <w:rsid w:val="00217002"/>
    <w:rsid w:val="00217FC5"/>
    <w:rsid w:val="00230959"/>
    <w:rsid w:val="00231A01"/>
    <w:rsid w:val="00246453"/>
    <w:rsid w:val="00263C56"/>
    <w:rsid w:val="00270F88"/>
    <w:rsid w:val="00283F48"/>
    <w:rsid w:val="0029029A"/>
    <w:rsid w:val="00295508"/>
    <w:rsid w:val="002A0BEF"/>
    <w:rsid w:val="002C777B"/>
    <w:rsid w:val="002E2233"/>
    <w:rsid w:val="002E31FC"/>
    <w:rsid w:val="002E74A3"/>
    <w:rsid w:val="002F31E7"/>
    <w:rsid w:val="002F4215"/>
    <w:rsid w:val="00315E5C"/>
    <w:rsid w:val="003229B6"/>
    <w:rsid w:val="00323F45"/>
    <w:rsid w:val="00324044"/>
    <w:rsid w:val="00325292"/>
    <w:rsid w:val="00327568"/>
    <w:rsid w:val="00334291"/>
    <w:rsid w:val="00334BC0"/>
    <w:rsid w:val="003413EF"/>
    <w:rsid w:val="00346458"/>
    <w:rsid w:val="00361176"/>
    <w:rsid w:val="00381291"/>
    <w:rsid w:val="003B098E"/>
    <w:rsid w:val="003B1CB9"/>
    <w:rsid w:val="003B6F9A"/>
    <w:rsid w:val="003C4015"/>
    <w:rsid w:val="003E2257"/>
    <w:rsid w:val="003E3E93"/>
    <w:rsid w:val="003E6931"/>
    <w:rsid w:val="003F0810"/>
    <w:rsid w:val="003F227F"/>
    <w:rsid w:val="003F23F9"/>
    <w:rsid w:val="003F518B"/>
    <w:rsid w:val="00405ED1"/>
    <w:rsid w:val="00405EEA"/>
    <w:rsid w:val="00421B14"/>
    <w:rsid w:val="00423237"/>
    <w:rsid w:val="004263CC"/>
    <w:rsid w:val="00432035"/>
    <w:rsid w:val="004330EF"/>
    <w:rsid w:val="0043496D"/>
    <w:rsid w:val="0044118B"/>
    <w:rsid w:val="00465EFE"/>
    <w:rsid w:val="004709B2"/>
    <w:rsid w:val="004743D2"/>
    <w:rsid w:val="004768F5"/>
    <w:rsid w:val="00480B2F"/>
    <w:rsid w:val="00485D5E"/>
    <w:rsid w:val="004964C7"/>
    <w:rsid w:val="004A6400"/>
    <w:rsid w:val="004A6E7A"/>
    <w:rsid w:val="004B4287"/>
    <w:rsid w:val="004C1452"/>
    <w:rsid w:val="004D2AC3"/>
    <w:rsid w:val="004D4D92"/>
    <w:rsid w:val="004D75E5"/>
    <w:rsid w:val="004E383D"/>
    <w:rsid w:val="00505D37"/>
    <w:rsid w:val="00506655"/>
    <w:rsid w:val="00514E9F"/>
    <w:rsid w:val="005345CD"/>
    <w:rsid w:val="00534FE1"/>
    <w:rsid w:val="00540DE4"/>
    <w:rsid w:val="00541C0D"/>
    <w:rsid w:val="00547C57"/>
    <w:rsid w:val="005625C9"/>
    <w:rsid w:val="005718F1"/>
    <w:rsid w:val="00592E95"/>
    <w:rsid w:val="005942D5"/>
    <w:rsid w:val="00597415"/>
    <w:rsid w:val="00597CDB"/>
    <w:rsid w:val="005A1042"/>
    <w:rsid w:val="005A7AC8"/>
    <w:rsid w:val="005D0EAE"/>
    <w:rsid w:val="005E280C"/>
    <w:rsid w:val="005E2A42"/>
    <w:rsid w:val="005E412B"/>
    <w:rsid w:val="00607BB2"/>
    <w:rsid w:val="00611A3B"/>
    <w:rsid w:val="0061402F"/>
    <w:rsid w:val="00622CE2"/>
    <w:rsid w:val="00632E40"/>
    <w:rsid w:val="00640F8F"/>
    <w:rsid w:val="006518B5"/>
    <w:rsid w:val="00653876"/>
    <w:rsid w:val="00656A5A"/>
    <w:rsid w:val="00657FE2"/>
    <w:rsid w:val="006618C6"/>
    <w:rsid w:val="00683371"/>
    <w:rsid w:val="006833A8"/>
    <w:rsid w:val="0068468F"/>
    <w:rsid w:val="00692E43"/>
    <w:rsid w:val="0069319D"/>
    <w:rsid w:val="00694341"/>
    <w:rsid w:val="00697A41"/>
    <w:rsid w:val="006C169B"/>
    <w:rsid w:val="006F638A"/>
    <w:rsid w:val="00707D54"/>
    <w:rsid w:val="00717DE1"/>
    <w:rsid w:val="007248F2"/>
    <w:rsid w:val="007335C9"/>
    <w:rsid w:val="00735856"/>
    <w:rsid w:val="007531FD"/>
    <w:rsid w:val="00755631"/>
    <w:rsid w:val="00757192"/>
    <w:rsid w:val="007627ED"/>
    <w:rsid w:val="00781103"/>
    <w:rsid w:val="00783015"/>
    <w:rsid w:val="0079095F"/>
    <w:rsid w:val="007A41E5"/>
    <w:rsid w:val="007A72E5"/>
    <w:rsid w:val="007D289E"/>
    <w:rsid w:val="007E2304"/>
    <w:rsid w:val="007E6C7C"/>
    <w:rsid w:val="007E7CFA"/>
    <w:rsid w:val="007F1713"/>
    <w:rsid w:val="00804A70"/>
    <w:rsid w:val="008220BA"/>
    <w:rsid w:val="00846DC4"/>
    <w:rsid w:val="00851ACA"/>
    <w:rsid w:val="008734FA"/>
    <w:rsid w:val="008757B4"/>
    <w:rsid w:val="008842FC"/>
    <w:rsid w:val="00893B3C"/>
    <w:rsid w:val="00894C6D"/>
    <w:rsid w:val="00895227"/>
    <w:rsid w:val="008979E7"/>
    <w:rsid w:val="008A5B1D"/>
    <w:rsid w:val="008A7594"/>
    <w:rsid w:val="008B1698"/>
    <w:rsid w:val="008B18F8"/>
    <w:rsid w:val="008B2403"/>
    <w:rsid w:val="008B7A6C"/>
    <w:rsid w:val="008C13CE"/>
    <w:rsid w:val="008C1409"/>
    <w:rsid w:val="008D016E"/>
    <w:rsid w:val="008D1BCC"/>
    <w:rsid w:val="008E4844"/>
    <w:rsid w:val="008E732A"/>
    <w:rsid w:val="0090155C"/>
    <w:rsid w:val="009067A3"/>
    <w:rsid w:val="009076E0"/>
    <w:rsid w:val="00921884"/>
    <w:rsid w:val="00924321"/>
    <w:rsid w:val="00927642"/>
    <w:rsid w:val="0093221C"/>
    <w:rsid w:val="00935024"/>
    <w:rsid w:val="00942F75"/>
    <w:rsid w:val="00950C4D"/>
    <w:rsid w:val="0096348A"/>
    <w:rsid w:val="0097351C"/>
    <w:rsid w:val="00982114"/>
    <w:rsid w:val="00987A6B"/>
    <w:rsid w:val="00995706"/>
    <w:rsid w:val="00997429"/>
    <w:rsid w:val="009A418A"/>
    <w:rsid w:val="009A7C34"/>
    <w:rsid w:val="009B02DE"/>
    <w:rsid w:val="009B3785"/>
    <w:rsid w:val="009B65CF"/>
    <w:rsid w:val="009C0499"/>
    <w:rsid w:val="009C1017"/>
    <w:rsid w:val="009C13E3"/>
    <w:rsid w:val="009C306F"/>
    <w:rsid w:val="009D0166"/>
    <w:rsid w:val="009D371A"/>
    <w:rsid w:val="009E51A3"/>
    <w:rsid w:val="009F5EFF"/>
    <w:rsid w:val="00A03756"/>
    <w:rsid w:val="00A12079"/>
    <w:rsid w:val="00A2473C"/>
    <w:rsid w:val="00A3209C"/>
    <w:rsid w:val="00A331A9"/>
    <w:rsid w:val="00A366DA"/>
    <w:rsid w:val="00A513F9"/>
    <w:rsid w:val="00A52897"/>
    <w:rsid w:val="00A54313"/>
    <w:rsid w:val="00A6789A"/>
    <w:rsid w:val="00A7458D"/>
    <w:rsid w:val="00A76A76"/>
    <w:rsid w:val="00A8066D"/>
    <w:rsid w:val="00A85BCD"/>
    <w:rsid w:val="00A91427"/>
    <w:rsid w:val="00AA7197"/>
    <w:rsid w:val="00AC0EBE"/>
    <w:rsid w:val="00AC56DA"/>
    <w:rsid w:val="00AD1A13"/>
    <w:rsid w:val="00AD7552"/>
    <w:rsid w:val="00AF3DF0"/>
    <w:rsid w:val="00AF4E27"/>
    <w:rsid w:val="00AF6D4F"/>
    <w:rsid w:val="00B03A0F"/>
    <w:rsid w:val="00B049EC"/>
    <w:rsid w:val="00B33354"/>
    <w:rsid w:val="00B34BC2"/>
    <w:rsid w:val="00B85104"/>
    <w:rsid w:val="00B915F5"/>
    <w:rsid w:val="00B93BBD"/>
    <w:rsid w:val="00B93EE5"/>
    <w:rsid w:val="00BA027B"/>
    <w:rsid w:val="00BA1B80"/>
    <w:rsid w:val="00BB279B"/>
    <w:rsid w:val="00BC3BBC"/>
    <w:rsid w:val="00BC4E85"/>
    <w:rsid w:val="00BD1D00"/>
    <w:rsid w:val="00BD646C"/>
    <w:rsid w:val="00BF15F6"/>
    <w:rsid w:val="00BF2A6A"/>
    <w:rsid w:val="00C06551"/>
    <w:rsid w:val="00C11A30"/>
    <w:rsid w:val="00C305EA"/>
    <w:rsid w:val="00C32D51"/>
    <w:rsid w:val="00C543DC"/>
    <w:rsid w:val="00C72922"/>
    <w:rsid w:val="00C776F1"/>
    <w:rsid w:val="00C81A00"/>
    <w:rsid w:val="00C876E3"/>
    <w:rsid w:val="00C90B56"/>
    <w:rsid w:val="00CA1A20"/>
    <w:rsid w:val="00CC441E"/>
    <w:rsid w:val="00CC50B8"/>
    <w:rsid w:val="00CD616B"/>
    <w:rsid w:val="00CD7264"/>
    <w:rsid w:val="00CF2AF9"/>
    <w:rsid w:val="00CF6074"/>
    <w:rsid w:val="00D104AB"/>
    <w:rsid w:val="00D16029"/>
    <w:rsid w:val="00D55374"/>
    <w:rsid w:val="00D618C6"/>
    <w:rsid w:val="00D62FF7"/>
    <w:rsid w:val="00D66BD1"/>
    <w:rsid w:val="00D70C18"/>
    <w:rsid w:val="00D813C9"/>
    <w:rsid w:val="00D82A7D"/>
    <w:rsid w:val="00D82C55"/>
    <w:rsid w:val="00D941D4"/>
    <w:rsid w:val="00D97D2E"/>
    <w:rsid w:val="00DA1585"/>
    <w:rsid w:val="00DA55A4"/>
    <w:rsid w:val="00DB1F8A"/>
    <w:rsid w:val="00DB246F"/>
    <w:rsid w:val="00DD405B"/>
    <w:rsid w:val="00DD6BB1"/>
    <w:rsid w:val="00DE1A39"/>
    <w:rsid w:val="00DE30E0"/>
    <w:rsid w:val="00DE777C"/>
    <w:rsid w:val="00DF594A"/>
    <w:rsid w:val="00E0491F"/>
    <w:rsid w:val="00E12C95"/>
    <w:rsid w:val="00E16047"/>
    <w:rsid w:val="00E1771A"/>
    <w:rsid w:val="00E30F53"/>
    <w:rsid w:val="00E338ED"/>
    <w:rsid w:val="00E34126"/>
    <w:rsid w:val="00E35D8A"/>
    <w:rsid w:val="00E37700"/>
    <w:rsid w:val="00E40C11"/>
    <w:rsid w:val="00E45C6B"/>
    <w:rsid w:val="00E45FC3"/>
    <w:rsid w:val="00E53922"/>
    <w:rsid w:val="00E5586C"/>
    <w:rsid w:val="00E659BB"/>
    <w:rsid w:val="00E743B7"/>
    <w:rsid w:val="00E77031"/>
    <w:rsid w:val="00E8272E"/>
    <w:rsid w:val="00E9345B"/>
    <w:rsid w:val="00EB30B4"/>
    <w:rsid w:val="00EB5EEE"/>
    <w:rsid w:val="00EC7FF7"/>
    <w:rsid w:val="00ED143F"/>
    <w:rsid w:val="00F058C7"/>
    <w:rsid w:val="00F16926"/>
    <w:rsid w:val="00F17AC0"/>
    <w:rsid w:val="00F41340"/>
    <w:rsid w:val="00F47AF9"/>
    <w:rsid w:val="00F74864"/>
    <w:rsid w:val="00F90055"/>
    <w:rsid w:val="00F916BA"/>
    <w:rsid w:val="00F93E4C"/>
    <w:rsid w:val="00FA1043"/>
    <w:rsid w:val="00FB16CF"/>
    <w:rsid w:val="00FC2B1F"/>
    <w:rsid w:val="00FC7EA1"/>
    <w:rsid w:val="00FE1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46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0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40DE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40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40DE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4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0DE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F2A6A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BF2A6A"/>
    <w:rPr>
      <w:lang w:eastAsia="en-US"/>
    </w:rPr>
  </w:style>
  <w:style w:type="paragraph" w:customStyle="1" w:styleId="Odstavecseseznamem">
    <w:name w:val="Odstavec se seznamem"/>
    <w:basedOn w:val="Normal"/>
    <w:uiPriority w:val="99"/>
    <w:rsid w:val="009B378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styleId="List">
    <w:name w:val="List"/>
    <w:basedOn w:val="Normal"/>
    <w:uiPriority w:val="99"/>
    <w:rsid w:val="008A5B1D"/>
    <w:pPr>
      <w:ind w:left="283" w:hanging="283"/>
    </w:pPr>
  </w:style>
  <w:style w:type="paragraph" w:styleId="List2">
    <w:name w:val="List 2"/>
    <w:basedOn w:val="Normal"/>
    <w:uiPriority w:val="99"/>
    <w:rsid w:val="008A5B1D"/>
    <w:pPr>
      <w:ind w:left="566" w:hanging="283"/>
    </w:pPr>
  </w:style>
  <w:style w:type="paragraph" w:styleId="BodyText">
    <w:name w:val="Body Text"/>
    <w:basedOn w:val="Normal"/>
    <w:link w:val="BodyTextChar"/>
    <w:uiPriority w:val="99"/>
    <w:rsid w:val="008A5B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53922"/>
    <w:rPr>
      <w:rFonts w:cs="Times New Roman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8A5B1D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E53922"/>
  </w:style>
  <w:style w:type="paragraph" w:styleId="BodyTextIndent">
    <w:name w:val="Body Text Indent"/>
    <w:basedOn w:val="Normal"/>
    <w:link w:val="BodyTextIndentChar"/>
    <w:uiPriority w:val="99"/>
    <w:rsid w:val="008A5B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53922"/>
    <w:rPr>
      <w:rFonts w:cs="Times New Roman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8A5B1D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E53922"/>
  </w:style>
  <w:style w:type="paragraph" w:styleId="DocumentMap">
    <w:name w:val="Document Map"/>
    <w:basedOn w:val="Normal"/>
    <w:link w:val="DocumentMapChar"/>
    <w:uiPriority w:val="99"/>
    <w:semiHidden/>
    <w:rsid w:val="00465E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627ED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0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dlipansko.cz" TargetMode="External"/><Relationship Id="rId2" Type="http://schemas.openxmlformats.org/officeDocument/2006/relationships/hyperlink" Target="mailto:vandrovani@podlipansko.cz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2</Pages>
  <Words>359</Words>
  <Characters>2121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</dc:title>
  <dc:subject/>
  <dc:creator>Iveta Minaříková</dc:creator>
  <cp:keywords/>
  <dc:description/>
  <cp:lastModifiedBy>Admin</cp:lastModifiedBy>
  <cp:revision>10</cp:revision>
  <cp:lastPrinted>2013-10-05T16:23:00Z</cp:lastPrinted>
  <dcterms:created xsi:type="dcterms:W3CDTF">2013-08-15T14:46:00Z</dcterms:created>
  <dcterms:modified xsi:type="dcterms:W3CDTF">2013-10-05T16:24:00Z</dcterms:modified>
</cp:coreProperties>
</file>